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F5" w:rsidRPr="003E3863" w:rsidRDefault="00EA65F5" w:rsidP="009A2E3E">
      <w:pPr>
        <w:spacing w:line="276" w:lineRule="auto"/>
        <w:rPr>
          <w:sz w:val="28"/>
          <w:szCs w:val="28"/>
        </w:rPr>
      </w:pPr>
    </w:p>
    <w:p w:rsidR="00EA65F5" w:rsidRPr="00A219FA" w:rsidRDefault="00EA65F5" w:rsidP="00A219FA">
      <w:pPr>
        <w:tabs>
          <w:tab w:val="left" w:pos="4215"/>
        </w:tabs>
        <w:spacing w:line="276" w:lineRule="auto"/>
        <w:jc w:val="center"/>
        <w:rPr>
          <w:b/>
          <w:sz w:val="28"/>
          <w:szCs w:val="28"/>
        </w:rPr>
      </w:pPr>
      <w:r w:rsidRPr="00A219FA">
        <w:rPr>
          <w:b/>
          <w:sz w:val="28"/>
          <w:szCs w:val="28"/>
        </w:rPr>
        <w:t>Ставівська  ЗОШ  І – ІІІ  ступенів</w:t>
      </w: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Default="00EA65F5" w:rsidP="009A2E3E">
      <w:pPr>
        <w:spacing w:line="276" w:lineRule="auto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jc w:val="center"/>
        <w:rPr>
          <w:sz w:val="28"/>
          <w:szCs w:val="28"/>
        </w:rPr>
      </w:pPr>
      <w:r w:rsidRPr="00AF6B3F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111.75pt" fillcolor="black" stroked="f">
            <v:shadow on="t" color="#b2b2b2" opacity="52429f" offset="3pt"/>
            <v:textpath style="font-family:&quot;Times New Roman&quot;;v-text-kern:t" trim="t" fitpath="t" string="Тренінг &#10;для учнів 10-11 класів&#10;на тему:&#10;&quot;Безпека в Інтернеті&quot;"/>
          </v:shape>
        </w:pict>
      </w:r>
    </w:p>
    <w:p w:rsidR="00EA65F5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</w:p>
    <w:p w:rsidR="00EA65F5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45pt;margin-top:.3pt;width:251.95pt;height:170.35pt;z-index:-251658240;visibility:visible;mso-wrap-distance-left:10.75pt;mso-wrap-distance-top:2.88pt;mso-wrap-distance-right:11.55pt;mso-wrap-distance-bottom:3.34pt" wrapcoords="1736 1522 1350 1522 900 2379 900 18555 1093 19792 1479 20078 1607 20078 19993 20078 20121 20078 20507 19792 20700 18460 20764 2474 20250 1522 19864 1522 1736 152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">
            <v:imagedata r:id="rId5" o:title=""/>
            <o:lock v:ext="edit" aspectratio="f"/>
            <w10:wrap type="tight"/>
          </v:shape>
        </w:pict>
      </w:r>
    </w:p>
    <w:p w:rsidR="00EA65F5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</w:p>
    <w:p w:rsidR="00EA65F5" w:rsidRDefault="00EA65F5" w:rsidP="00A219FA">
      <w:pPr>
        <w:spacing w:line="276" w:lineRule="auto"/>
        <w:jc w:val="right"/>
        <w:rPr>
          <w:b/>
          <w:sz w:val="28"/>
          <w:szCs w:val="28"/>
        </w:rPr>
      </w:pPr>
      <w:r w:rsidRPr="00A219FA">
        <w:rPr>
          <w:b/>
          <w:sz w:val="28"/>
          <w:szCs w:val="28"/>
        </w:rPr>
        <w:t>Соціальний  педагог</w:t>
      </w:r>
    </w:p>
    <w:p w:rsidR="00EA65F5" w:rsidRPr="00A219FA" w:rsidRDefault="00EA65F5" w:rsidP="00A219FA">
      <w:pPr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Бурдик В.М.</w:t>
      </w:r>
    </w:p>
    <w:p w:rsidR="00EA65F5" w:rsidRPr="003E3863" w:rsidRDefault="00EA65F5" w:rsidP="009A2E3E">
      <w:pPr>
        <w:spacing w:line="276" w:lineRule="auto"/>
        <w:jc w:val="center"/>
        <w:rPr>
          <w:b/>
          <w:bCs/>
          <w:i/>
          <w:sz w:val="28"/>
          <w:szCs w:val="28"/>
          <w:lang w:eastAsia="ru-RU"/>
        </w:rPr>
      </w:pPr>
    </w:p>
    <w:p w:rsidR="00EA65F5" w:rsidRPr="003E3863" w:rsidRDefault="00EA65F5" w:rsidP="009A2E3E">
      <w:pPr>
        <w:spacing w:line="276" w:lineRule="auto"/>
        <w:jc w:val="center"/>
        <w:rPr>
          <w:b/>
          <w:bCs/>
          <w:i/>
          <w:sz w:val="28"/>
          <w:szCs w:val="28"/>
          <w:lang w:eastAsia="ru-RU"/>
        </w:rPr>
      </w:pPr>
    </w:p>
    <w:p w:rsidR="00EA65F5" w:rsidRPr="003E3863" w:rsidRDefault="00EA65F5" w:rsidP="009A2E3E">
      <w:pPr>
        <w:spacing w:line="276" w:lineRule="auto"/>
        <w:jc w:val="center"/>
        <w:rPr>
          <w:b/>
          <w:bCs/>
          <w:i/>
          <w:sz w:val="28"/>
          <w:szCs w:val="28"/>
          <w:lang w:eastAsia="ru-RU"/>
        </w:rPr>
      </w:pPr>
    </w:p>
    <w:p w:rsidR="00EA65F5" w:rsidRPr="003E3863" w:rsidRDefault="00EA65F5" w:rsidP="009A2E3E">
      <w:pPr>
        <w:spacing w:line="276" w:lineRule="auto"/>
        <w:jc w:val="center"/>
        <w:rPr>
          <w:b/>
          <w:bCs/>
          <w:i/>
          <w:sz w:val="28"/>
          <w:szCs w:val="28"/>
          <w:lang w:eastAsia="ru-RU"/>
        </w:rPr>
      </w:pPr>
    </w:p>
    <w:p w:rsidR="00EA65F5" w:rsidRPr="003E3863" w:rsidRDefault="00EA65F5" w:rsidP="009A2E3E">
      <w:pPr>
        <w:spacing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Pr="00A219FA" w:rsidRDefault="00EA65F5" w:rsidP="00A219FA">
      <w:pPr>
        <w:spacing w:after="200" w:line="276" w:lineRule="auto"/>
        <w:rPr>
          <w:b/>
          <w:sz w:val="28"/>
          <w:szCs w:val="28"/>
          <w:u w:val="single"/>
        </w:rPr>
      </w:pPr>
    </w:p>
    <w:p w:rsidR="00EA65F5" w:rsidRPr="003E3863" w:rsidRDefault="00EA65F5" w:rsidP="009A2E3E">
      <w:pPr>
        <w:spacing w:line="276" w:lineRule="auto"/>
        <w:rPr>
          <w:b/>
          <w:bCs/>
          <w:sz w:val="28"/>
          <w:szCs w:val="28"/>
          <w:lang w:eastAsia="ru-RU"/>
        </w:rPr>
      </w:pPr>
    </w:p>
    <w:p w:rsidR="00EA65F5" w:rsidRPr="003E3863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 w:rsidRPr="003E3863">
        <w:rPr>
          <w:b/>
          <w:bCs/>
          <w:sz w:val="28"/>
          <w:szCs w:val="28"/>
          <w:lang w:eastAsia="ru-RU"/>
        </w:rPr>
        <w:t>Мета:</w:t>
      </w:r>
      <w:r w:rsidRPr="003E3863">
        <w:rPr>
          <w:sz w:val="28"/>
          <w:szCs w:val="28"/>
          <w:lang w:eastAsia="ru-RU"/>
        </w:rPr>
        <w:t> </w:t>
      </w:r>
      <w:r w:rsidRPr="003E3863">
        <w:rPr>
          <w:sz w:val="28"/>
          <w:szCs w:val="28"/>
          <w:shd w:val="clear" w:color="auto" w:fill="FFFFFF"/>
          <w:lang w:eastAsia="ru-RU"/>
        </w:rPr>
        <w:t>ознайомити дітей з правилами спілкування в Інтернет</w:t>
      </w:r>
      <w:r>
        <w:rPr>
          <w:sz w:val="28"/>
          <w:szCs w:val="28"/>
          <w:shd w:val="clear" w:color="auto" w:fill="FFFFFF"/>
          <w:lang w:eastAsia="ru-RU"/>
        </w:rPr>
        <w:t>і</w:t>
      </w:r>
      <w:r w:rsidRPr="003E3863">
        <w:rPr>
          <w:sz w:val="28"/>
          <w:szCs w:val="28"/>
          <w:shd w:val="clear" w:color="auto" w:fill="FFFFFF"/>
          <w:lang w:eastAsia="ru-RU"/>
        </w:rPr>
        <w:t>, з небезпечними кібертехнологіями, з якими можуть зустрітися діти, працюючи в Інтернеті. Розвивати вміння спілкуватись в соціальних мережах та чатах. Провести психологічний тренінг «Інтернет</w:t>
      </w:r>
      <w:r>
        <w:rPr>
          <w:sz w:val="28"/>
          <w:szCs w:val="28"/>
          <w:shd w:val="clear" w:color="auto" w:fill="FFFFFF"/>
          <w:lang w:eastAsia="ru-RU"/>
        </w:rPr>
        <w:t xml:space="preserve"> </w:t>
      </w:r>
      <w:r w:rsidRPr="003E3863">
        <w:rPr>
          <w:sz w:val="28"/>
          <w:szCs w:val="28"/>
          <w:shd w:val="clear" w:color="auto" w:fill="FFFFFF"/>
          <w:lang w:eastAsia="ru-RU"/>
        </w:rPr>
        <w:t>-</w:t>
      </w:r>
      <w:r>
        <w:rPr>
          <w:sz w:val="28"/>
          <w:szCs w:val="28"/>
          <w:shd w:val="clear" w:color="auto" w:fill="FFFFFF"/>
          <w:lang w:eastAsia="ru-RU"/>
        </w:rPr>
        <w:t xml:space="preserve"> </w:t>
      </w:r>
      <w:r w:rsidRPr="003E3863">
        <w:rPr>
          <w:sz w:val="28"/>
          <w:szCs w:val="28"/>
          <w:shd w:val="clear" w:color="auto" w:fill="FFFFFF"/>
          <w:lang w:eastAsia="ru-RU"/>
        </w:rPr>
        <w:t xml:space="preserve">дерево» та «Хто більше» з метою виховання культури спілкування. </w:t>
      </w:r>
      <w:r w:rsidRPr="003E3863">
        <w:rPr>
          <w:sz w:val="28"/>
          <w:szCs w:val="28"/>
        </w:rPr>
        <w:t xml:space="preserve">Визначити правила безпечного використання Інтернету. </w:t>
      </w:r>
      <w:r w:rsidRPr="003E3863">
        <w:rPr>
          <w:sz w:val="28"/>
          <w:szCs w:val="28"/>
          <w:shd w:val="clear" w:color="auto" w:fill="FFFFFF"/>
          <w:lang w:eastAsia="ru-RU"/>
        </w:rPr>
        <w:t>Перевірити якість засвоєння отриманих знань.</w:t>
      </w:r>
    </w:p>
    <w:p w:rsidR="00EA65F5" w:rsidRPr="003E3863" w:rsidRDefault="00EA65F5" w:rsidP="009A2E3E">
      <w:pPr>
        <w:spacing w:line="276" w:lineRule="auto"/>
        <w:jc w:val="center"/>
        <w:rPr>
          <w:b/>
          <w:bCs/>
          <w:sz w:val="28"/>
          <w:szCs w:val="28"/>
          <w:lang w:eastAsia="ru-RU"/>
        </w:rPr>
      </w:pPr>
      <w:r w:rsidRPr="003E3863">
        <w:rPr>
          <w:b/>
          <w:bCs/>
          <w:sz w:val="28"/>
          <w:szCs w:val="28"/>
          <w:lang w:eastAsia="ru-RU"/>
        </w:rPr>
        <w:t>Хід тренінгу</w:t>
      </w:r>
    </w:p>
    <w:p w:rsidR="00EA65F5" w:rsidRPr="003E3863" w:rsidRDefault="00EA65F5" w:rsidP="009A2E3E">
      <w:pPr>
        <w:spacing w:line="276" w:lineRule="auto"/>
        <w:rPr>
          <w:b/>
          <w:bCs/>
          <w:iCs/>
          <w:sz w:val="28"/>
          <w:szCs w:val="28"/>
          <w:lang w:eastAsia="ru-RU"/>
        </w:rPr>
      </w:pPr>
      <w:r w:rsidRPr="003E3863">
        <w:rPr>
          <w:b/>
          <w:bCs/>
          <w:iCs/>
          <w:sz w:val="28"/>
          <w:szCs w:val="28"/>
          <w:lang w:eastAsia="ru-RU"/>
        </w:rPr>
        <w:t>Вступне слово вчителя: ознайомлення з темою заходу, метою:</w:t>
      </w:r>
    </w:p>
    <w:p w:rsidR="00EA65F5" w:rsidRPr="00180A42" w:rsidRDefault="00EA65F5" w:rsidP="00A219FA">
      <w:pPr>
        <w:pStyle w:val="Default"/>
        <w:ind w:firstLine="540"/>
        <w:jc w:val="both"/>
        <w:rPr>
          <w:sz w:val="28"/>
          <w:szCs w:val="28"/>
        </w:rPr>
      </w:pPr>
      <w:r w:rsidRPr="00180A42">
        <w:rPr>
          <w:i/>
          <w:iCs/>
          <w:sz w:val="28"/>
          <w:szCs w:val="28"/>
        </w:rPr>
        <w:t>Сьогодні Інтернет – це невід’ємна частина нашого життя. Але не всі користувачі, особливо діти, знають всі ризики і небезпеки, які їх чатують в мережі І</w:t>
      </w:r>
      <w:r>
        <w:rPr>
          <w:i/>
          <w:iCs/>
          <w:sz w:val="28"/>
          <w:szCs w:val="28"/>
        </w:rPr>
        <w:t xml:space="preserve">нтернет. Тому </w:t>
      </w:r>
      <w:r>
        <w:rPr>
          <w:i/>
          <w:iCs/>
          <w:sz w:val="28"/>
          <w:szCs w:val="28"/>
          <w:lang w:val="uk-UA"/>
        </w:rPr>
        <w:t>сьогодні ми розглянемо</w:t>
      </w:r>
      <w:r w:rsidRPr="00180A42">
        <w:rPr>
          <w:i/>
          <w:iCs/>
          <w:sz w:val="28"/>
          <w:szCs w:val="28"/>
        </w:rPr>
        <w:t xml:space="preserve"> найнебезпечніші підводні камені Інтернету, на які може наразитись кожен з нас. </w:t>
      </w:r>
    </w:p>
    <w:p w:rsidR="00EA65F5" w:rsidRPr="00180A42" w:rsidRDefault="00EA65F5" w:rsidP="00A219FA">
      <w:pPr>
        <w:pStyle w:val="Default"/>
        <w:ind w:firstLine="540"/>
        <w:jc w:val="both"/>
        <w:rPr>
          <w:sz w:val="28"/>
          <w:szCs w:val="28"/>
        </w:rPr>
      </w:pPr>
      <w:r w:rsidRPr="00180A42">
        <w:rPr>
          <w:sz w:val="28"/>
          <w:szCs w:val="28"/>
        </w:rPr>
        <w:t xml:space="preserve">Погода, новини, фільми, цікава інформація, спілкування – це все нам дарує всесвітня павутина. Від маленького хлопчика чи дівчинки до солідного бізнесмена, від сільського тракториста до менеджера банку – Інтернет захопив усіх. Для багатьох, особливо молодих людей, Інтернет стає інформаційним середовищем, без якого вони не уявляють собі життя. </w:t>
      </w:r>
    </w:p>
    <w:p w:rsidR="00EA65F5" w:rsidRPr="00180A42" w:rsidRDefault="00EA65F5" w:rsidP="00A219FA">
      <w:pPr>
        <w:pStyle w:val="Default"/>
        <w:ind w:firstLine="540"/>
        <w:jc w:val="both"/>
        <w:rPr>
          <w:sz w:val="28"/>
          <w:szCs w:val="28"/>
        </w:rPr>
      </w:pPr>
      <w:r w:rsidRPr="00180A42">
        <w:rPr>
          <w:sz w:val="28"/>
          <w:szCs w:val="28"/>
        </w:rPr>
        <w:t xml:space="preserve">Всесвітня мережа також задовольняє потребу підлітків у спілкуванні. Діти, які добре знають комп’ютер та Інтернет, більш адекватно оцінюють свої здібності та можливості, вони більш цілеспрямовані та кмітливі. </w:t>
      </w:r>
    </w:p>
    <w:p w:rsidR="00EA65F5" w:rsidRDefault="00EA65F5" w:rsidP="00A219FA">
      <w:pPr>
        <w:pStyle w:val="Default"/>
        <w:ind w:firstLine="540"/>
        <w:jc w:val="both"/>
        <w:rPr>
          <w:sz w:val="28"/>
          <w:szCs w:val="28"/>
          <w:lang w:val="uk-UA"/>
        </w:rPr>
      </w:pPr>
      <w:r w:rsidRPr="00180A42">
        <w:rPr>
          <w:sz w:val="28"/>
          <w:szCs w:val="28"/>
        </w:rPr>
        <w:t xml:space="preserve">Але, маючи великий інформаційний, навчальний та розважальний потенціал, Інтернет може бути небезпечним та становити ризик, особливо для дітей. Більшість дітей та підлітків у віці від 10 до 17 років користуються Інтернетом. Але майже половина з них – не мають жодної гадки щодо загроз, з якими вони можуть зіштовхнутися, перебуваючи он-лайн. </w:t>
      </w:r>
    </w:p>
    <w:p w:rsidR="00EA65F5" w:rsidRPr="00A219FA" w:rsidRDefault="00EA65F5" w:rsidP="00A219FA">
      <w:pPr>
        <w:pStyle w:val="Default"/>
        <w:ind w:firstLine="540"/>
        <w:jc w:val="both"/>
        <w:rPr>
          <w:sz w:val="28"/>
          <w:szCs w:val="28"/>
          <w:lang w:val="uk-UA"/>
        </w:rPr>
      </w:pPr>
    </w:p>
    <w:p w:rsidR="00EA65F5" w:rsidRPr="003E3863" w:rsidRDefault="00EA65F5" w:rsidP="00A219FA">
      <w:pPr>
        <w:spacing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Вправа 1</w:t>
      </w:r>
      <w:r w:rsidRPr="003E3863">
        <w:rPr>
          <w:b/>
          <w:sz w:val="28"/>
          <w:szCs w:val="28"/>
          <w:u w:val="single"/>
        </w:rPr>
        <w:t>:</w:t>
      </w:r>
      <w:r w:rsidRPr="003E3863">
        <w:rPr>
          <w:b/>
          <w:sz w:val="28"/>
          <w:szCs w:val="28"/>
        </w:rPr>
        <w:t xml:space="preserve"> Знайомство  (гра «Інтернет - дерево»)</w:t>
      </w:r>
    </w:p>
    <w:p w:rsidR="00EA65F5" w:rsidRPr="003E3863" w:rsidRDefault="00EA65F5" w:rsidP="00A219FA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 w:rsidRPr="003E3863">
        <w:rPr>
          <w:b/>
          <w:i/>
          <w:sz w:val="28"/>
          <w:szCs w:val="28"/>
        </w:rPr>
        <w:t xml:space="preserve">Мета:  </w:t>
      </w:r>
      <w:r w:rsidRPr="003E3863">
        <w:rPr>
          <w:sz w:val="28"/>
          <w:szCs w:val="28"/>
        </w:rPr>
        <w:t>знайомство учасників для створення комфортної атмосфери для роботи</w:t>
      </w:r>
    </w:p>
    <w:p w:rsidR="00EA65F5" w:rsidRPr="003E3863" w:rsidRDefault="00EA65F5" w:rsidP="00A219FA">
      <w:pPr>
        <w:spacing w:line="276" w:lineRule="auto"/>
        <w:ind w:firstLine="540"/>
        <w:rPr>
          <w:sz w:val="28"/>
          <w:szCs w:val="28"/>
        </w:rPr>
      </w:pPr>
      <w:r w:rsidRPr="003E3863">
        <w:rPr>
          <w:b/>
          <w:i/>
          <w:sz w:val="28"/>
          <w:szCs w:val="28"/>
        </w:rPr>
        <w:t>Метод:</w:t>
      </w:r>
      <w:r w:rsidRPr="003E3863">
        <w:rPr>
          <w:sz w:val="28"/>
          <w:szCs w:val="28"/>
        </w:rPr>
        <w:t xml:space="preserve">  індивідуальна робота</w:t>
      </w:r>
    </w:p>
    <w:p w:rsidR="00EA65F5" w:rsidRPr="003E3863" w:rsidRDefault="00EA65F5" w:rsidP="00A219FA">
      <w:pPr>
        <w:spacing w:line="276" w:lineRule="auto"/>
        <w:ind w:firstLine="540"/>
        <w:rPr>
          <w:b/>
          <w:i/>
          <w:sz w:val="28"/>
          <w:szCs w:val="28"/>
        </w:rPr>
      </w:pPr>
      <w:r w:rsidRPr="003E3863">
        <w:rPr>
          <w:b/>
          <w:i/>
          <w:sz w:val="28"/>
          <w:szCs w:val="28"/>
        </w:rPr>
        <w:t>Теоретична інформація:</w:t>
      </w:r>
    </w:p>
    <w:p w:rsidR="00EA65F5" w:rsidRPr="003E3863" w:rsidRDefault="00EA65F5" w:rsidP="00A219FA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ватмані малюється дерево</w:t>
      </w:r>
      <w:r w:rsidRPr="003E3863">
        <w:rPr>
          <w:sz w:val="28"/>
          <w:szCs w:val="28"/>
        </w:rPr>
        <w:t xml:space="preserve">. Учасникам тренінгу  пропонується </w:t>
      </w:r>
      <w:r>
        <w:rPr>
          <w:sz w:val="28"/>
          <w:szCs w:val="28"/>
        </w:rPr>
        <w:t xml:space="preserve">записати: своє  ім’я, чи відвідує мережу  Інтернет, цілі  відвідування. </w:t>
      </w:r>
      <w:r w:rsidRPr="003E3863">
        <w:rPr>
          <w:sz w:val="28"/>
          <w:szCs w:val="28"/>
        </w:rPr>
        <w:t>Після виконання вправи порів</w:t>
      </w:r>
      <w:r>
        <w:rPr>
          <w:sz w:val="28"/>
          <w:szCs w:val="28"/>
        </w:rPr>
        <w:t>няти отримане дерево з мережею І</w:t>
      </w:r>
      <w:r w:rsidRPr="003E3863">
        <w:rPr>
          <w:sz w:val="28"/>
          <w:szCs w:val="28"/>
        </w:rPr>
        <w:t xml:space="preserve">нтернет: так само як багато гілочок на дереві, так </w:t>
      </w:r>
      <w:r>
        <w:rPr>
          <w:sz w:val="28"/>
          <w:szCs w:val="28"/>
        </w:rPr>
        <w:t>багато і користувачів у мережі І</w:t>
      </w:r>
      <w:r w:rsidRPr="003E3863">
        <w:rPr>
          <w:sz w:val="28"/>
          <w:szCs w:val="28"/>
        </w:rPr>
        <w:t xml:space="preserve">нтернет. </w:t>
      </w:r>
    </w:p>
    <w:p w:rsidR="00EA65F5" w:rsidRPr="00A219FA" w:rsidRDefault="00EA65F5" w:rsidP="003223AF">
      <w:pPr>
        <w:pStyle w:val="Default"/>
        <w:jc w:val="both"/>
        <w:rPr>
          <w:sz w:val="28"/>
          <w:szCs w:val="28"/>
          <w:lang w:val="uk-UA"/>
        </w:rPr>
      </w:pPr>
    </w:p>
    <w:p w:rsidR="00EA65F5" w:rsidRPr="003E3863" w:rsidRDefault="00EA65F5" w:rsidP="0019249D">
      <w:pPr>
        <w:spacing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Вправа  2</w:t>
      </w:r>
      <w:r w:rsidRPr="003E3863">
        <w:rPr>
          <w:b/>
          <w:sz w:val="28"/>
          <w:szCs w:val="28"/>
          <w:u w:val="single"/>
        </w:rPr>
        <w:t>:</w:t>
      </w:r>
      <w:r w:rsidRPr="003E3863">
        <w:rPr>
          <w:b/>
          <w:sz w:val="28"/>
          <w:szCs w:val="28"/>
        </w:rPr>
        <w:t xml:space="preserve"> Правила</w:t>
      </w:r>
    </w:p>
    <w:p w:rsidR="00EA65F5" w:rsidRPr="003E3863" w:rsidRDefault="00EA65F5" w:rsidP="0019249D">
      <w:p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b/>
          <w:i/>
          <w:sz w:val="28"/>
          <w:szCs w:val="28"/>
        </w:rPr>
        <w:t xml:space="preserve">Мета:  </w:t>
      </w:r>
      <w:r w:rsidRPr="003E3863">
        <w:rPr>
          <w:sz w:val="28"/>
          <w:szCs w:val="28"/>
        </w:rPr>
        <w:t>забезпечити конструктивну атмосферу для роботи групи</w:t>
      </w:r>
    </w:p>
    <w:p w:rsidR="00EA65F5" w:rsidRPr="003E3863" w:rsidRDefault="00EA65F5" w:rsidP="0019249D">
      <w:p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b/>
          <w:i/>
          <w:sz w:val="28"/>
          <w:szCs w:val="28"/>
        </w:rPr>
        <w:t>Метод:</w:t>
      </w:r>
      <w:r w:rsidRPr="003E3863">
        <w:rPr>
          <w:sz w:val="28"/>
          <w:szCs w:val="28"/>
        </w:rPr>
        <w:t xml:space="preserve">  обговорення в групі</w:t>
      </w:r>
    </w:p>
    <w:p w:rsidR="00EA65F5" w:rsidRPr="003E3863" w:rsidRDefault="00EA65F5" w:rsidP="0019249D">
      <w:p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3E3863">
        <w:rPr>
          <w:b/>
          <w:i/>
          <w:sz w:val="28"/>
          <w:szCs w:val="28"/>
        </w:rPr>
        <w:t>Теоретична інформація:</w:t>
      </w:r>
    </w:p>
    <w:p w:rsidR="00EA65F5" w:rsidRPr="003E3863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ab/>
        <w:t xml:space="preserve">Під час роботи над правилами створюються умови для кращого визнання власних потреб та особистих відмінностей. </w:t>
      </w:r>
    </w:p>
    <w:p w:rsidR="00EA65F5" w:rsidRPr="003E3863" w:rsidRDefault="00EA65F5" w:rsidP="009A2E3E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rPr>
          <w:b/>
          <w:i/>
          <w:sz w:val="28"/>
          <w:szCs w:val="28"/>
        </w:rPr>
      </w:pPr>
      <w:r w:rsidRPr="003E3863">
        <w:rPr>
          <w:b/>
          <w:i/>
          <w:sz w:val="28"/>
          <w:szCs w:val="28"/>
        </w:rPr>
        <w:t xml:space="preserve">Правила можуть бути такими: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приходити вчасно;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вимкнути мобільні телефони;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правило «тут і зараз»;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правило «піднятої  руки»;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правило добровільної активності;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говорити по черзі й коротко;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не критикувати;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бути толерантними;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дотримуватись конфіденційності;</w:t>
      </w:r>
    </w:p>
    <w:p w:rsidR="00EA65F5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  <w:r w:rsidRPr="003E3863">
        <w:rPr>
          <w:sz w:val="28"/>
          <w:szCs w:val="28"/>
        </w:rPr>
        <w:t>правило «вільної ноги».</w:t>
      </w:r>
    </w:p>
    <w:p w:rsidR="00EA65F5" w:rsidRPr="003E3863" w:rsidRDefault="00EA65F5" w:rsidP="009A2E3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540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contextualSpacing/>
        <w:jc w:val="both"/>
        <w:rPr>
          <w:b/>
          <w:sz w:val="28"/>
          <w:szCs w:val="28"/>
          <w:u w:val="single"/>
        </w:rPr>
      </w:pPr>
      <w:r w:rsidRPr="003E3863">
        <w:rPr>
          <w:b/>
          <w:sz w:val="28"/>
          <w:szCs w:val="28"/>
          <w:u w:val="single"/>
        </w:rPr>
        <w:t>Вправа 3:</w:t>
      </w:r>
      <w:r w:rsidRPr="003E3863">
        <w:rPr>
          <w:b/>
          <w:sz w:val="28"/>
          <w:szCs w:val="28"/>
        </w:rPr>
        <w:t xml:space="preserve">  Гра «Хто більше?»</w:t>
      </w:r>
    </w:p>
    <w:p w:rsidR="00EA65F5" w:rsidRPr="003E3863" w:rsidRDefault="00EA65F5" w:rsidP="009A2E3E">
      <w:pPr>
        <w:spacing w:line="276" w:lineRule="auto"/>
        <w:ind w:firstLine="540"/>
        <w:contextualSpacing/>
        <w:jc w:val="both"/>
        <w:rPr>
          <w:b/>
          <w:sz w:val="28"/>
          <w:szCs w:val="28"/>
        </w:rPr>
      </w:pPr>
      <w:r w:rsidRPr="003E3863">
        <w:rPr>
          <w:i/>
          <w:sz w:val="28"/>
          <w:szCs w:val="28"/>
        </w:rPr>
        <w:t xml:space="preserve">Варіант 1. </w:t>
      </w:r>
      <w:r w:rsidRPr="003E3863">
        <w:rPr>
          <w:b/>
          <w:sz w:val="28"/>
          <w:szCs w:val="28"/>
        </w:rPr>
        <w:t>Яку Інтернет</w:t>
      </w:r>
      <w:r>
        <w:rPr>
          <w:b/>
          <w:sz w:val="28"/>
          <w:szCs w:val="28"/>
        </w:rPr>
        <w:t xml:space="preserve"> </w:t>
      </w:r>
      <w:r w:rsidRPr="003E386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3E3863">
        <w:rPr>
          <w:b/>
          <w:sz w:val="28"/>
          <w:szCs w:val="28"/>
        </w:rPr>
        <w:t>термінологію ви знаєте?</w:t>
      </w:r>
    </w:p>
    <w:p w:rsidR="00EA65F5" w:rsidRPr="003E3863" w:rsidRDefault="00EA65F5" w:rsidP="009A2E3E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Тренер пропонує учасникам назвати два улюблених фрукта, наприклад, </w:t>
      </w:r>
      <w:r w:rsidRPr="003E3863">
        <w:rPr>
          <w:i/>
          <w:sz w:val="28"/>
          <w:szCs w:val="28"/>
        </w:rPr>
        <w:t>апельсин, яблуко,</w:t>
      </w:r>
      <w:r w:rsidRPr="003E3863">
        <w:rPr>
          <w:sz w:val="28"/>
          <w:szCs w:val="28"/>
        </w:rPr>
        <w:t xml:space="preserve"> або щось інше.</w:t>
      </w:r>
    </w:p>
    <w:p w:rsidR="00EA65F5" w:rsidRPr="003E3863" w:rsidRDefault="00EA65F5" w:rsidP="009A2E3E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По черзі </w:t>
      </w:r>
      <w:r>
        <w:rPr>
          <w:sz w:val="28"/>
          <w:szCs w:val="28"/>
        </w:rPr>
        <w:t xml:space="preserve"> </w:t>
      </w:r>
      <w:r w:rsidRPr="003E3863">
        <w:rPr>
          <w:sz w:val="28"/>
          <w:szCs w:val="28"/>
        </w:rPr>
        <w:t xml:space="preserve">діти поділяються на дві групи: </w:t>
      </w:r>
    </w:p>
    <w:p w:rsidR="00EA65F5" w:rsidRPr="003E3863" w:rsidRDefault="00EA65F5" w:rsidP="009A2E3E">
      <w:pPr>
        <w:spacing w:line="276" w:lineRule="auto"/>
        <w:ind w:left="900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    «Апельсини»   знаходяться в одній стороні, а «Яблука» - в іншій. </w:t>
      </w:r>
    </w:p>
    <w:p w:rsidR="00EA65F5" w:rsidRPr="003E3863" w:rsidRDefault="00EA65F5" w:rsidP="009A2E3E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>Кожній з команд видається маркер та лист ватману.</w:t>
      </w:r>
    </w:p>
    <w:p w:rsidR="00EA65F5" w:rsidRPr="003E3863" w:rsidRDefault="00EA65F5" w:rsidP="009A2E3E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>Тренер пропонує командам написати за 3 хвилини якомога більше Інтернет</w:t>
      </w:r>
      <w:r>
        <w:rPr>
          <w:sz w:val="28"/>
          <w:szCs w:val="28"/>
        </w:rPr>
        <w:t xml:space="preserve"> </w:t>
      </w:r>
      <w:r w:rsidRPr="003E386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E3863">
        <w:rPr>
          <w:sz w:val="28"/>
          <w:szCs w:val="28"/>
        </w:rPr>
        <w:t xml:space="preserve">термінологій, тобто все, що пов’язано з Інтернетом. Але назви сайтів писати не можна. </w:t>
      </w:r>
    </w:p>
    <w:p w:rsidR="00EA65F5" w:rsidRPr="003E3863" w:rsidRDefault="00EA65F5" w:rsidP="009A2E3E">
      <w:pPr>
        <w:spacing w:line="276" w:lineRule="auto"/>
        <w:ind w:left="900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Наприклад: </w:t>
      </w:r>
      <w:r w:rsidRPr="003E3863">
        <w:rPr>
          <w:i/>
          <w:sz w:val="28"/>
          <w:szCs w:val="28"/>
        </w:rPr>
        <w:t>спам, комунікації, вірус, друзі, сайт, пошта та інші.</w:t>
      </w:r>
      <w:r w:rsidRPr="003E3863">
        <w:rPr>
          <w:sz w:val="28"/>
          <w:szCs w:val="28"/>
        </w:rPr>
        <w:t xml:space="preserve"> </w:t>
      </w:r>
    </w:p>
    <w:p w:rsidR="00EA65F5" w:rsidRPr="003E3863" w:rsidRDefault="00EA65F5" w:rsidP="009A2E3E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Далі кожна з команд називає одне слово по черзі. Якщо в іншій команді воно є, обидві групи закреслюють слово. </w:t>
      </w:r>
    </w:p>
    <w:p w:rsidR="00EA65F5" w:rsidRPr="003E3863" w:rsidRDefault="00EA65F5" w:rsidP="009A2E3E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3E3863">
        <w:rPr>
          <w:sz w:val="28"/>
          <w:szCs w:val="28"/>
        </w:rPr>
        <w:t>Перемагає той, в кого найбільша кількість не</w:t>
      </w:r>
      <w:r>
        <w:rPr>
          <w:sz w:val="28"/>
          <w:szCs w:val="28"/>
        </w:rPr>
        <w:t xml:space="preserve"> </w:t>
      </w:r>
      <w:r w:rsidRPr="003E3863">
        <w:rPr>
          <w:sz w:val="28"/>
          <w:szCs w:val="28"/>
        </w:rPr>
        <w:t>закреслених слів.</w:t>
      </w:r>
    </w:p>
    <w:p w:rsidR="00EA65F5" w:rsidRPr="003E3863" w:rsidRDefault="00EA65F5" w:rsidP="009A2E3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  <w:u w:val="single"/>
        </w:rPr>
      </w:pPr>
    </w:p>
    <w:p w:rsidR="00EA65F5" w:rsidRPr="003E3863" w:rsidRDefault="00EA65F5" w:rsidP="001010A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3E3863">
        <w:rPr>
          <w:b/>
          <w:bCs/>
          <w:sz w:val="28"/>
          <w:szCs w:val="28"/>
          <w:u w:val="single"/>
        </w:rPr>
        <w:t>Вправа 4:</w:t>
      </w:r>
      <w:r w:rsidRPr="003E3863">
        <w:rPr>
          <w:b/>
          <w:bCs/>
          <w:sz w:val="28"/>
          <w:szCs w:val="28"/>
        </w:rPr>
        <w:t xml:space="preserve"> «Ситуації»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b/>
          <w:i/>
          <w:color w:val="auto"/>
          <w:sz w:val="28"/>
          <w:szCs w:val="28"/>
          <w:lang w:val="uk-UA"/>
        </w:rPr>
        <w:t>А тепер давайте з вами розберем</w:t>
      </w:r>
      <w:r>
        <w:rPr>
          <w:b/>
          <w:i/>
          <w:color w:val="auto"/>
          <w:sz w:val="28"/>
          <w:szCs w:val="28"/>
          <w:lang w:val="uk-UA"/>
        </w:rPr>
        <w:t xml:space="preserve">о </w:t>
      </w:r>
      <w:r w:rsidRPr="003E3863">
        <w:rPr>
          <w:b/>
          <w:i/>
          <w:color w:val="auto"/>
          <w:sz w:val="28"/>
          <w:szCs w:val="28"/>
          <w:lang w:val="uk-UA"/>
        </w:rPr>
        <w:t xml:space="preserve"> декілька життєвих ситуацій, що можуть тра</w:t>
      </w:r>
      <w:r>
        <w:rPr>
          <w:b/>
          <w:i/>
          <w:color w:val="auto"/>
          <w:sz w:val="28"/>
          <w:szCs w:val="28"/>
          <w:lang w:val="uk-UA"/>
        </w:rPr>
        <w:t>питись з вами в І</w:t>
      </w:r>
      <w:r w:rsidRPr="003E3863">
        <w:rPr>
          <w:b/>
          <w:i/>
          <w:color w:val="auto"/>
          <w:sz w:val="28"/>
          <w:szCs w:val="28"/>
          <w:lang w:val="uk-UA"/>
        </w:rPr>
        <w:t>нтернеті, та з</w:t>
      </w:r>
      <w:r w:rsidRPr="003E3863">
        <w:rPr>
          <w:b/>
          <w:i/>
          <w:color w:val="auto"/>
          <w:sz w:val="28"/>
          <w:szCs w:val="28"/>
        </w:rPr>
        <w:t>’я</w:t>
      </w:r>
      <w:r w:rsidRPr="003E3863">
        <w:rPr>
          <w:b/>
          <w:i/>
          <w:color w:val="auto"/>
          <w:sz w:val="28"/>
          <w:szCs w:val="28"/>
          <w:lang w:val="uk-UA"/>
        </w:rPr>
        <w:t>суємо</w:t>
      </w:r>
      <w:r>
        <w:rPr>
          <w:b/>
          <w:i/>
          <w:color w:val="auto"/>
          <w:sz w:val="28"/>
          <w:szCs w:val="28"/>
          <w:lang w:val="uk-UA"/>
        </w:rPr>
        <w:t>,</w:t>
      </w:r>
      <w:r w:rsidRPr="003E3863">
        <w:rPr>
          <w:b/>
          <w:i/>
          <w:color w:val="auto"/>
          <w:sz w:val="28"/>
          <w:szCs w:val="28"/>
          <w:lang w:val="uk-UA"/>
        </w:rPr>
        <w:t xml:space="preserve"> що ж треба робити в таких ситуаціях.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Уважно прочитайте листи. Яку відповідь ви дасте на них? Обґрунтуйте.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i/>
          <w:color w:val="auto"/>
          <w:sz w:val="28"/>
          <w:szCs w:val="28"/>
          <w:lang w:val="uk-UA"/>
        </w:rPr>
      </w:pP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i/>
          <w:color w:val="auto"/>
          <w:sz w:val="28"/>
          <w:szCs w:val="28"/>
          <w:lang w:val="uk-UA"/>
        </w:rPr>
      </w:pPr>
      <w:r w:rsidRPr="003E3863">
        <w:rPr>
          <w:b/>
          <w:i/>
          <w:color w:val="auto"/>
          <w:sz w:val="28"/>
          <w:szCs w:val="28"/>
          <w:lang w:val="uk-UA"/>
        </w:rPr>
        <w:t>Лист 1.</w:t>
      </w:r>
      <w:r w:rsidRPr="003E3863">
        <w:rPr>
          <w:i/>
          <w:color w:val="auto"/>
          <w:sz w:val="28"/>
          <w:szCs w:val="28"/>
          <w:lang w:val="uk-UA"/>
        </w:rPr>
        <w:t xml:space="preserve"> Привіт! Мене звати Сашко. Мені 15 років. Я живу в Києві. Шукаю друзів по переписці. Я полюбляю комп’ютерні ігри, читати книги, дивитися телевізор. Я мрію подорожувати. Хочу побувати в Лондоні ....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i/>
          <w:color w:val="auto"/>
          <w:sz w:val="28"/>
          <w:szCs w:val="28"/>
          <w:lang w:val="uk-UA"/>
        </w:rPr>
      </w:pPr>
      <w:r w:rsidRPr="003E3863">
        <w:rPr>
          <w:b/>
          <w:i/>
          <w:color w:val="auto"/>
          <w:sz w:val="28"/>
          <w:szCs w:val="28"/>
          <w:lang w:val="uk-UA"/>
        </w:rPr>
        <w:t>Лист 2.</w:t>
      </w:r>
      <w:r w:rsidRPr="003E3863">
        <w:rPr>
          <w:i/>
          <w:color w:val="auto"/>
          <w:sz w:val="28"/>
          <w:szCs w:val="28"/>
          <w:lang w:val="uk-UA"/>
        </w:rPr>
        <w:t xml:space="preserve"> Привіт! Мене звати С. Я хочу з тобою познайомитися. Мені 30 років. Я живу в Сполучених Штатах Америки. Я маю власну фірму. У мене свій двохповерховий будинок. Я збираюся відвідати Україну. Може ми зустрінемося? Пришли мені свою фотокартку та домашню адресу. </w:t>
      </w:r>
    </w:p>
    <w:p w:rsidR="00EA65F5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i/>
          <w:color w:val="auto"/>
          <w:sz w:val="28"/>
          <w:szCs w:val="28"/>
          <w:lang w:val="uk-UA"/>
        </w:rPr>
      </w:pPr>
    </w:p>
    <w:p w:rsidR="00EA65F5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i/>
          <w:color w:val="auto"/>
          <w:sz w:val="28"/>
          <w:szCs w:val="28"/>
          <w:lang w:val="uk-UA"/>
        </w:rPr>
      </w:pPr>
    </w:p>
    <w:p w:rsidR="00EA65F5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i/>
          <w:color w:val="auto"/>
          <w:sz w:val="28"/>
          <w:szCs w:val="28"/>
          <w:lang w:val="uk-UA"/>
        </w:rPr>
      </w:pPr>
    </w:p>
    <w:p w:rsidR="00EA65F5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i/>
          <w:color w:val="auto"/>
          <w:sz w:val="28"/>
          <w:szCs w:val="28"/>
          <w:lang w:val="uk-UA"/>
        </w:rPr>
      </w:pP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i/>
          <w:color w:val="auto"/>
          <w:sz w:val="28"/>
          <w:szCs w:val="28"/>
          <w:lang w:val="uk-UA"/>
        </w:rPr>
      </w:pPr>
      <w:r w:rsidRPr="003E3863">
        <w:rPr>
          <w:b/>
          <w:i/>
          <w:color w:val="auto"/>
          <w:sz w:val="28"/>
          <w:szCs w:val="28"/>
          <w:lang w:val="uk-UA"/>
        </w:rPr>
        <w:t xml:space="preserve">Лист 3. 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i/>
          <w:color w:val="auto"/>
          <w:sz w:val="28"/>
          <w:szCs w:val="28"/>
          <w:lang w:val="uk-UA"/>
        </w:rPr>
      </w:pPr>
      <w:r w:rsidRPr="003E3863">
        <w:rPr>
          <w:i/>
          <w:color w:val="auto"/>
          <w:sz w:val="28"/>
          <w:szCs w:val="28"/>
          <w:lang w:val="uk-UA"/>
        </w:rPr>
        <w:t>Всім!!!</w:t>
      </w:r>
      <w:r>
        <w:rPr>
          <w:i/>
          <w:color w:val="auto"/>
          <w:sz w:val="28"/>
          <w:szCs w:val="28"/>
          <w:lang w:val="uk-UA"/>
        </w:rPr>
        <w:t xml:space="preserve"> </w:t>
      </w:r>
      <w:r w:rsidRPr="003E3863">
        <w:rPr>
          <w:i/>
          <w:color w:val="auto"/>
          <w:sz w:val="28"/>
          <w:szCs w:val="28"/>
          <w:lang w:val="uk-UA"/>
        </w:rPr>
        <w:t xml:space="preserve">Наша організація займається збиранням коштів для </w:t>
      </w:r>
      <w:r>
        <w:rPr>
          <w:i/>
          <w:color w:val="auto"/>
          <w:sz w:val="28"/>
          <w:szCs w:val="28"/>
          <w:lang w:val="uk-UA"/>
        </w:rPr>
        <w:t>воїнів АТО</w:t>
      </w:r>
      <w:r w:rsidRPr="003E3863">
        <w:rPr>
          <w:i/>
          <w:color w:val="auto"/>
          <w:sz w:val="28"/>
          <w:szCs w:val="28"/>
          <w:lang w:val="uk-UA"/>
        </w:rPr>
        <w:t xml:space="preserve">. Ми купуємо їжу, теплі </w:t>
      </w:r>
      <w:r>
        <w:rPr>
          <w:i/>
          <w:color w:val="auto"/>
          <w:sz w:val="28"/>
          <w:szCs w:val="28"/>
          <w:lang w:val="uk-UA"/>
        </w:rPr>
        <w:t>речі, речі захисту</w:t>
      </w:r>
      <w:r w:rsidRPr="003E3863">
        <w:rPr>
          <w:i/>
          <w:color w:val="auto"/>
          <w:sz w:val="28"/>
          <w:szCs w:val="28"/>
          <w:lang w:val="uk-UA"/>
        </w:rPr>
        <w:t>. Не будьте байдужими до чужого горя! Хто скільки може. Наш рахунок № 123456789.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i/>
          <w:color w:val="auto"/>
          <w:sz w:val="28"/>
          <w:szCs w:val="28"/>
          <w:lang w:val="uk-UA"/>
        </w:rPr>
      </w:pPr>
      <w:r w:rsidRPr="003E3863">
        <w:rPr>
          <w:i/>
          <w:color w:val="auto"/>
          <w:sz w:val="28"/>
          <w:szCs w:val="28"/>
          <w:lang w:val="uk-UA"/>
        </w:rPr>
        <w:t>Вас ніколи не забудуть.</w:t>
      </w: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ind w:firstLine="709"/>
        <w:jc w:val="both"/>
        <w:rPr>
          <w:i/>
          <w:color w:val="auto"/>
          <w:sz w:val="28"/>
          <w:szCs w:val="28"/>
          <w:lang w:val="uk-UA"/>
        </w:rPr>
      </w:pPr>
      <w:r w:rsidRPr="003E3863">
        <w:rPr>
          <w:i/>
          <w:color w:val="auto"/>
          <w:sz w:val="28"/>
          <w:szCs w:val="28"/>
          <w:lang w:val="uk-UA"/>
        </w:rPr>
        <w:t>Дякуємо.</w:t>
      </w:r>
    </w:p>
    <w:p w:rsidR="00EA65F5" w:rsidRPr="003E3863" w:rsidRDefault="00EA65F5" w:rsidP="001010A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(Діти відповідають на листи, обґрунтовуючи)</w:t>
      </w:r>
    </w:p>
    <w:p w:rsidR="00EA65F5" w:rsidRPr="003E3863" w:rsidRDefault="00EA65F5" w:rsidP="003E38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  <w:u w:val="single"/>
        </w:rPr>
      </w:pPr>
    </w:p>
    <w:p w:rsidR="00EA65F5" w:rsidRPr="003E3863" w:rsidRDefault="00EA65F5" w:rsidP="003E386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3E3863">
        <w:rPr>
          <w:b/>
          <w:bCs/>
          <w:sz w:val="28"/>
          <w:szCs w:val="28"/>
          <w:u w:val="single"/>
        </w:rPr>
        <w:t>Вправа 5:</w:t>
      </w:r>
      <w:r w:rsidRPr="003E3863">
        <w:rPr>
          <w:b/>
          <w:bCs/>
          <w:sz w:val="28"/>
          <w:szCs w:val="28"/>
        </w:rPr>
        <w:t xml:space="preserve"> Гра «Флешка»</w:t>
      </w:r>
    </w:p>
    <w:p w:rsidR="00EA65F5" w:rsidRPr="003E3863" w:rsidRDefault="00EA65F5" w:rsidP="003E386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E3863">
        <w:rPr>
          <w:sz w:val="28"/>
          <w:szCs w:val="28"/>
        </w:rPr>
        <w:t>Учас</w:t>
      </w:r>
      <w:r>
        <w:rPr>
          <w:sz w:val="28"/>
          <w:szCs w:val="28"/>
        </w:rPr>
        <w:t>ники передають один одному  флеш</w:t>
      </w:r>
      <w:r w:rsidRPr="003E3863">
        <w:rPr>
          <w:sz w:val="28"/>
          <w:szCs w:val="28"/>
        </w:rPr>
        <w:t>ку та розповідають будь-яку історію пов'язану з використанням  Інтернету, що трапилась із ними.</w:t>
      </w:r>
    </w:p>
    <w:p w:rsidR="00EA65F5" w:rsidRPr="003E3863" w:rsidRDefault="00EA65F5" w:rsidP="001010A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</w:p>
    <w:p w:rsidR="00EA65F5" w:rsidRPr="003E3863" w:rsidRDefault="00EA65F5" w:rsidP="009A2E3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3E3863">
        <w:rPr>
          <w:b/>
          <w:bCs/>
          <w:sz w:val="28"/>
          <w:szCs w:val="28"/>
          <w:u w:val="single"/>
        </w:rPr>
        <w:t>Вправа 6:</w:t>
      </w:r>
      <w:r w:rsidRPr="003E3863">
        <w:rPr>
          <w:b/>
          <w:bCs/>
          <w:sz w:val="28"/>
          <w:szCs w:val="28"/>
        </w:rPr>
        <w:t xml:space="preserve"> Робота з журналами, газетами – «Колаж»</w:t>
      </w:r>
    </w:p>
    <w:p w:rsidR="00EA65F5" w:rsidRPr="003E3863" w:rsidRDefault="00EA65F5" w:rsidP="009A2E3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3E3863">
        <w:rPr>
          <w:b/>
          <w:bCs/>
          <w:i/>
          <w:sz w:val="28"/>
          <w:szCs w:val="28"/>
        </w:rPr>
        <w:t xml:space="preserve">Мета: </w:t>
      </w:r>
      <w:r w:rsidRPr="003E3863">
        <w:rPr>
          <w:bCs/>
          <w:sz w:val="28"/>
          <w:szCs w:val="28"/>
        </w:rPr>
        <w:t>виявити, наскільки тема безпеки в Інтернеті висвітлюється в ЗМІ та довести корисність розповсюдження інформації.</w:t>
      </w:r>
    </w:p>
    <w:p w:rsidR="00EA65F5" w:rsidRPr="003E3863" w:rsidRDefault="00EA65F5" w:rsidP="009A2E3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3E3863">
        <w:rPr>
          <w:i/>
          <w:sz w:val="28"/>
          <w:szCs w:val="28"/>
        </w:rPr>
        <w:t xml:space="preserve"> </w:t>
      </w:r>
      <w:r w:rsidRPr="003E3863">
        <w:rPr>
          <w:i/>
          <w:sz w:val="28"/>
          <w:szCs w:val="28"/>
        </w:rPr>
        <w:tab/>
      </w:r>
      <w:r w:rsidRPr="003E3863">
        <w:rPr>
          <w:sz w:val="28"/>
          <w:szCs w:val="28"/>
        </w:rPr>
        <w:t>Учасникам пропонують зробити колаж за темою: «Інтернет – «ЗА» і «ПРОТИ».</w:t>
      </w:r>
    </w:p>
    <w:p w:rsidR="00EA65F5" w:rsidRPr="003E3863" w:rsidRDefault="00EA65F5" w:rsidP="001010A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  <w:u w:val="single"/>
        </w:rPr>
      </w:pPr>
    </w:p>
    <w:p w:rsidR="00EA65F5" w:rsidRPr="003E3863" w:rsidRDefault="00EA65F5" w:rsidP="001010A6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auto"/>
          <w:sz w:val="28"/>
          <w:szCs w:val="28"/>
          <w:lang w:val="uk-UA"/>
        </w:rPr>
      </w:pPr>
      <w:r w:rsidRPr="003E3863">
        <w:rPr>
          <w:b/>
          <w:bCs/>
          <w:color w:val="auto"/>
          <w:sz w:val="28"/>
          <w:szCs w:val="28"/>
          <w:u w:val="single"/>
        </w:rPr>
        <w:t xml:space="preserve">Вправа </w:t>
      </w:r>
      <w:r w:rsidRPr="003E3863">
        <w:rPr>
          <w:b/>
          <w:bCs/>
          <w:color w:val="auto"/>
          <w:sz w:val="28"/>
          <w:szCs w:val="28"/>
          <w:u w:val="single"/>
          <w:lang w:val="uk-UA"/>
        </w:rPr>
        <w:t>7</w:t>
      </w:r>
      <w:r w:rsidRPr="003E3863">
        <w:rPr>
          <w:b/>
          <w:bCs/>
          <w:color w:val="auto"/>
          <w:sz w:val="28"/>
          <w:szCs w:val="28"/>
          <w:u w:val="single"/>
        </w:rPr>
        <w:t>:</w:t>
      </w:r>
      <w:r w:rsidRPr="003E3863">
        <w:rPr>
          <w:b/>
          <w:bCs/>
          <w:color w:val="auto"/>
          <w:sz w:val="28"/>
          <w:szCs w:val="28"/>
          <w:u w:val="single"/>
          <w:lang w:val="uk-UA"/>
        </w:rPr>
        <w:t xml:space="preserve"> </w:t>
      </w:r>
      <w:r w:rsidRPr="003E3863">
        <w:rPr>
          <w:b/>
          <w:bCs/>
          <w:color w:val="auto"/>
          <w:sz w:val="28"/>
          <w:szCs w:val="28"/>
          <w:lang w:val="uk-UA"/>
        </w:rPr>
        <w:t xml:space="preserve"> Анкета «Рівень поведінки в Інтернеті»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Виберіть, будь ласка, один із двох варіантів відповідей (А або Б) той, котрий найкраще підходить для опису вашої поведінки в Інтернеті й відзначте його галочкою. У цій анкеті немає правильних або неправильних відповідей.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jc w:val="center"/>
        <w:rPr>
          <w:b/>
          <w:color w:val="auto"/>
          <w:sz w:val="28"/>
          <w:szCs w:val="28"/>
          <w:lang w:val="uk-UA"/>
        </w:rPr>
      </w:pPr>
      <w:r w:rsidRPr="003E3863">
        <w:rPr>
          <w:b/>
          <w:color w:val="auto"/>
          <w:sz w:val="28"/>
          <w:szCs w:val="28"/>
          <w:lang w:val="uk-UA"/>
        </w:rPr>
        <w:t>Анкета «Рівень поведінки в Інтернеті»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jc w:val="center"/>
        <w:rPr>
          <w:b/>
          <w:color w:val="auto"/>
          <w:sz w:val="28"/>
          <w:szCs w:val="28"/>
          <w:lang w:val="uk-UA"/>
        </w:rPr>
      </w:pP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1.А. Коли мені смутно або самотньо, я звичайно виходжу в Інтернет.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1.Б. Я не почуваю необхідності вийти в Інтернет тоді, коли в мене поганий настрій.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2.A. Коли я проводжу в Інтернеті менше часу, чим звичайно, я почуваю себе подавлено.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2.Б. Мій емоційний стан не залежить від того, скільки часу я проводжу в Інтернеті.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3.A. Я почуваю, що моє захоплення Інтернетом заважає моєму навчанню, роботі або відносинам з людьми поза Інтернетом.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 xml:space="preserve">3.Б. Використання Інтернету не заважає моїм відносинам з людьми, навчанню або роботі. 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4.А. Багато моїх знайомих не знають, скільки часу я насправді проводжу в Інтернеті.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4.Б. Більшість моїх знайомих знає, скільки часу я проводжу в Інтернеті.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5.A. Я часто намагаюся зменшити кількість часу, що я проводжу в Інтернеті.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5.Б. Я не намагаюся зменшити кількість часу, що я проводжу в Інтернеті.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6.A. Коли я не в Інтернеті, я часто думаю про те, що там відбувається.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6.Б. Коли я не в Інтернеті, я рідко думаю про нього.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7.A. Я волію спілкуватися з людьми або шукати інформацію через Інтернет, а не в реальному житті.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7.Б. Я далеко не завжди вдаюся до допомоги Інтернету, коли мені потрібно знайти інформацію або поспілкуватися.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b/>
          <w:bCs/>
          <w:color w:val="auto"/>
          <w:sz w:val="28"/>
          <w:szCs w:val="28"/>
          <w:lang w:val="uk-UA"/>
        </w:rPr>
        <w:t>Ключі.</w:t>
      </w:r>
      <w:r w:rsidRPr="003E3863">
        <w:rPr>
          <w:color w:val="auto"/>
          <w:sz w:val="28"/>
          <w:szCs w:val="28"/>
          <w:lang w:val="uk-UA"/>
        </w:rPr>
        <w:t xml:space="preserve"> 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 xml:space="preserve">Вибір варіанта "А" оцінюється в 1 бал, вибір варіанта "Б" - 0 балів. 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Від 0 до 3 балів  - не зловживаєте Інтернетом.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>Від 3 до 5 балів - звичайний користувач, але інколи забагато часу проводите в Інтернеті.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3E3863">
        <w:rPr>
          <w:color w:val="auto"/>
          <w:sz w:val="28"/>
          <w:szCs w:val="28"/>
          <w:lang w:val="uk-UA"/>
        </w:rPr>
        <w:t xml:space="preserve">Від 6 і вище Ви занадто багато часу проводити в Інтернеті. Озирніться навколо - на світі є стільки цікавого, поспілкуйтесь з друзями. 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b/>
          <w:bCs/>
          <w:i/>
          <w:color w:val="auto"/>
          <w:sz w:val="28"/>
          <w:szCs w:val="28"/>
          <w:lang w:val="uk-UA"/>
        </w:rPr>
      </w:pPr>
      <w:r w:rsidRPr="003E3863">
        <w:rPr>
          <w:b/>
          <w:bCs/>
          <w:i/>
          <w:color w:val="auto"/>
          <w:sz w:val="28"/>
          <w:szCs w:val="28"/>
          <w:lang w:val="uk-UA"/>
        </w:rPr>
        <w:t>Вчитель.</w:t>
      </w:r>
    </w:p>
    <w:p w:rsidR="00EA65F5" w:rsidRPr="003E3863" w:rsidRDefault="00EA65F5" w:rsidP="009A2E3E">
      <w:pPr>
        <w:pStyle w:val="NormalWeb"/>
        <w:spacing w:before="0" w:beforeAutospacing="0" w:after="0" w:afterAutospacing="0" w:line="276" w:lineRule="auto"/>
        <w:ind w:firstLine="709"/>
        <w:jc w:val="both"/>
        <w:rPr>
          <w:bCs/>
          <w:color w:val="auto"/>
          <w:sz w:val="28"/>
          <w:szCs w:val="28"/>
          <w:lang w:val="uk-UA"/>
        </w:rPr>
      </w:pPr>
      <w:r w:rsidRPr="003E3863">
        <w:rPr>
          <w:bCs/>
          <w:color w:val="auto"/>
          <w:sz w:val="28"/>
          <w:szCs w:val="28"/>
          <w:lang w:val="uk-UA"/>
        </w:rPr>
        <w:t>Думаю, цей коротенький тес допоміг вам визначитися з рівнем поведінки та подумати над тим, добре це чи погано.</w:t>
      </w:r>
    </w:p>
    <w:p w:rsidR="00EA65F5" w:rsidRPr="003E3863" w:rsidRDefault="00EA65F5" w:rsidP="009A2E3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jc w:val="both"/>
        <w:rPr>
          <w:b/>
          <w:bCs/>
          <w:sz w:val="28"/>
          <w:szCs w:val="28"/>
        </w:rPr>
      </w:pPr>
      <w:r w:rsidRPr="003E3863">
        <w:rPr>
          <w:b/>
          <w:bCs/>
          <w:sz w:val="28"/>
          <w:szCs w:val="28"/>
          <w:u w:val="single"/>
        </w:rPr>
        <w:t>Вправа 8:</w:t>
      </w:r>
      <w:r w:rsidRPr="003E3863">
        <w:rPr>
          <w:b/>
          <w:bCs/>
          <w:sz w:val="28"/>
          <w:szCs w:val="28"/>
        </w:rPr>
        <w:t xml:space="preserve"> Правила розумного користувача Інтернету</w:t>
      </w:r>
    </w:p>
    <w:p w:rsidR="00EA65F5" w:rsidRPr="003E3863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 w:rsidRPr="003E3863">
        <w:rPr>
          <w:b/>
          <w:i/>
          <w:sz w:val="28"/>
          <w:szCs w:val="28"/>
        </w:rPr>
        <w:t xml:space="preserve">Мета: </w:t>
      </w:r>
      <w:r w:rsidRPr="003E3863">
        <w:rPr>
          <w:sz w:val="28"/>
          <w:szCs w:val="28"/>
        </w:rPr>
        <w:t xml:space="preserve">визначити правила безпечного використання Інтернету </w:t>
      </w:r>
    </w:p>
    <w:p w:rsidR="00EA65F5" w:rsidRPr="003E3863" w:rsidRDefault="00EA65F5" w:rsidP="009A2E3E">
      <w:pPr>
        <w:spacing w:line="276" w:lineRule="auto"/>
        <w:ind w:firstLine="540"/>
        <w:contextualSpacing/>
        <w:jc w:val="both"/>
        <w:rPr>
          <w:sz w:val="28"/>
          <w:szCs w:val="28"/>
        </w:rPr>
      </w:pPr>
      <w:r w:rsidRPr="003E3863">
        <w:rPr>
          <w:b/>
          <w:i/>
          <w:sz w:val="28"/>
          <w:szCs w:val="28"/>
        </w:rPr>
        <w:t>Метод:</w:t>
      </w:r>
      <w:r w:rsidRPr="003E3863">
        <w:rPr>
          <w:sz w:val="28"/>
          <w:szCs w:val="28"/>
        </w:rPr>
        <w:t xml:space="preserve"> обговорення в групі</w:t>
      </w:r>
    </w:p>
    <w:p w:rsidR="00EA65F5" w:rsidRPr="003E3863" w:rsidRDefault="00EA65F5" w:rsidP="009A2E3E">
      <w:pPr>
        <w:spacing w:line="276" w:lineRule="auto"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Пропонуємо учасникам тренінгу відповісти на питання: </w:t>
      </w:r>
    </w:p>
    <w:p w:rsidR="00EA65F5" w:rsidRPr="003E3863" w:rsidRDefault="00EA65F5" w:rsidP="009A2E3E">
      <w:pPr>
        <w:spacing w:line="276" w:lineRule="auto"/>
        <w:jc w:val="both"/>
        <w:rPr>
          <w:sz w:val="28"/>
          <w:szCs w:val="28"/>
        </w:rPr>
      </w:pPr>
      <w:r w:rsidRPr="003E3863">
        <w:rPr>
          <w:sz w:val="28"/>
          <w:szCs w:val="28"/>
        </w:rPr>
        <w:t xml:space="preserve">- Чи вивчаєте ви правила поведінки на дорогах? </w:t>
      </w:r>
    </w:p>
    <w:p w:rsidR="00EA65F5" w:rsidRPr="003E3863" w:rsidRDefault="00EA65F5" w:rsidP="009A2E3E">
      <w:pPr>
        <w:spacing w:line="276" w:lineRule="auto"/>
        <w:jc w:val="both"/>
        <w:rPr>
          <w:sz w:val="28"/>
          <w:szCs w:val="28"/>
        </w:rPr>
      </w:pPr>
      <w:r w:rsidRPr="003E3863">
        <w:rPr>
          <w:sz w:val="28"/>
          <w:szCs w:val="28"/>
        </w:rPr>
        <w:t>- Так.  Інтернет – це теж автострада, тільки інформаційна. Давайте розробимо свої правила безпечного користування Інтернетом, які починатимуться зі слова «Я».</w:t>
      </w:r>
    </w:p>
    <w:p w:rsidR="00EA65F5" w:rsidRPr="003E3863" w:rsidRDefault="00EA65F5" w:rsidP="009A2E3E">
      <w:pPr>
        <w:spacing w:line="276" w:lineRule="auto"/>
        <w:jc w:val="both"/>
        <w:rPr>
          <w:sz w:val="28"/>
          <w:szCs w:val="28"/>
        </w:rPr>
      </w:pPr>
    </w:p>
    <w:p w:rsidR="00EA65F5" w:rsidRPr="003E3863" w:rsidRDefault="00EA65F5" w:rsidP="009A2E3E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3E3863">
        <w:rPr>
          <w:b/>
          <w:bCs/>
          <w:sz w:val="28"/>
          <w:szCs w:val="28"/>
        </w:rPr>
        <w:t>Шість правил розумного користувача Інтернету:</w:t>
      </w:r>
    </w:p>
    <w:p w:rsidR="00EA65F5" w:rsidRPr="003E3863" w:rsidRDefault="00EA65F5" w:rsidP="009A2E3E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Я буду поводитись в Інтернеті чемно і не ображати інших.</w:t>
      </w:r>
    </w:p>
    <w:p w:rsidR="00EA65F5" w:rsidRPr="003E3863" w:rsidRDefault="00EA65F5" w:rsidP="009A2E3E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Я буду залишати негарні веб</w:t>
      </w:r>
      <w:r>
        <w:rPr>
          <w:bCs/>
          <w:sz w:val="28"/>
          <w:szCs w:val="28"/>
        </w:rPr>
        <w:t xml:space="preserve"> </w:t>
      </w:r>
      <w:r w:rsidRPr="003E386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3E3863">
        <w:rPr>
          <w:bCs/>
          <w:sz w:val="28"/>
          <w:szCs w:val="28"/>
        </w:rPr>
        <w:t>сайти.</w:t>
      </w:r>
    </w:p>
    <w:p w:rsidR="00EA65F5" w:rsidRPr="003E3863" w:rsidRDefault="00EA65F5" w:rsidP="009A2E3E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Я буду зберігати свій пароль в таємниці.</w:t>
      </w:r>
    </w:p>
    <w:p w:rsidR="00EA65F5" w:rsidRPr="003E3863" w:rsidRDefault="00EA65F5" w:rsidP="009A2E3E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Я буду розповідати своїм батькам про проблеми й користуватися їхньою підтримкою.</w:t>
      </w:r>
    </w:p>
    <w:p w:rsidR="00EA65F5" w:rsidRPr="003E3863" w:rsidRDefault="00EA65F5" w:rsidP="009A2E3E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Я буду шукати цікаві веб</w:t>
      </w:r>
      <w:r>
        <w:rPr>
          <w:bCs/>
          <w:sz w:val="28"/>
          <w:szCs w:val="28"/>
        </w:rPr>
        <w:t xml:space="preserve"> </w:t>
      </w:r>
      <w:r w:rsidRPr="003E386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3E3863">
        <w:rPr>
          <w:bCs/>
          <w:sz w:val="28"/>
          <w:szCs w:val="28"/>
        </w:rPr>
        <w:t>сайти й ділитися посиланнями зі своїми друзями.</w:t>
      </w:r>
    </w:p>
    <w:p w:rsidR="00EA65F5" w:rsidRPr="003E3863" w:rsidRDefault="00EA65F5" w:rsidP="009A2E3E">
      <w:pPr>
        <w:numPr>
          <w:ilvl w:val="0"/>
          <w:numId w:val="3"/>
        </w:numPr>
        <w:spacing w:line="276" w:lineRule="auto"/>
        <w:jc w:val="both"/>
        <w:rPr>
          <w:bCs/>
          <w:sz w:val="28"/>
          <w:szCs w:val="28"/>
        </w:rPr>
      </w:pPr>
      <w:r w:rsidRPr="003E3863">
        <w:rPr>
          <w:bCs/>
          <w:sz w:val="28"/>
          <w:szCs w:val="28"/>
        </w:rPr>
        <w:t>Я знаю, що можна бути легко обманутим і не буду повідомляти реальні імена, адреси й номери телефонів.</w:t>
      </w:r>
    </w:p>
    <w:p w:rsidR="00EA65F5" w:rsidRDefault="00EA65F5" w:rsidP="009A2E3E">
      <w:pPr>
        <w:pStyle w:val="BodyText"/>
        <w:spacing w:after="0" w:line="276" w:lineRule="auto"/>
        <w:ind w:firstLine="540"/>
        <w:contextualSpacing/>
        <w:jc w:val="both"/>
        <w:rPr>
          <w:b/>
          <w:bCs/>
          <w:sz w:val="28"/>
          <w:szCs w:val="28"/>
          <w:u w:val="single"/>
          <w:lang w:val="uk-UA"/>
        </w:rPr>
      </w:pPr>
    </w:p>
    <w:p w:rsidR="00EA65F5" w:rsidRPr="003E3863" w:rsidRDefault="00EA65F5" w:rsidP="009A2E3E">
      <w:pPr>
        <w:pStyle w:val="BodyText"/>
        <w:spacing w:after="0" w:line="276" w:lineRule="auto"/>
        <w:ind w:firstLine="540"/>
        <w:contextualSpacing/>
        <w:jc w:val="both"/>
        <w:rPr>
          <w:b/>
          <w:bCs/>
          <w:sz w:val="28"/>
          <w:szCs w:val="28"/>
          <w:lang w:val="uk-UA"/>
        </w:rPr>
      </w:pPr>
      <w:r w:rsidRPr="003E3863">
        <w:rPr>
          <w:b/>
          <w:bCs/>
          <w:sz w:val="28"/>
          <w:szCs w:val="28"/>
          <w:u w:val="single"/>
        </w:rPr>
        <w:t>Вправа 8:</w:t>
      </w:r>
      <w:r w:rsidRPr="003E3863">
        <w:rPr>
          <w:b/>
          <w:bCs/>
          <w:sz w:val="28"/>
          <w:szCs w:val="28"/>
        </w:rPr>
        <w:t xml:space="preserve"> </w:t>
      </w:r>
      <w:r w:rsidRPr="003E3863">
        <w:rPr>
          <w:b/>
          <w:bCs/>
          <w:sz w:val="28"/>
          <w:szCs w:val="28"/>
          <w:lang w:val="uk-UA"/>
        </w:rPr>
        <w:t>«Пакуємо валізи»:</w:t>
      </w:r>
    </w:p>
    <w:p w:rsidR="00EA65F5" w:rsidRPr="003E3863" w:rsidRDefault="00EA65F5" w:rsidP="009A2E3E">
      <w:pPr>
        <w:pStyle w:val="BodyText"/>
        <w:spacing w:after="0" w:line="276" w:lineRule="auto"/>
        <w:ind w:firstLine="540"/>
        <w:contextualSpacing/>
        <w:jc w:val="both"/>
        <w:rPr>
          <w:sz w:val="28"/>
          <w:szCs w:val="28"/>
          <w:lang w:val="uk-UA"/>
        </w:rPr>
      </w:pPr>
      <w:r w:rsidRPr="003E3863">
        <w:rPr>
          <w:bCs/>
          <w:sz w:val="28"/>
          <w:szCs w:val="28"/>
          <w:lang w:val="uk-UA"/>
        </w:rPr>
        <w:t xml:space="preserve">Наш тренінг дійшов логічного завершення. Подумайте, друзі, </w:t>
      </w:r>
      <w:r>
        <w:rPr>
          <w:bCs/>
          <w:sz w:val="28"/>
          <w:szCs w:val="28"/>
          <w:lang w:val="uk-UA"/>
        </w:rPr>
        <w:t>щоб ви взяли із собою з тренінгу</w:t>
      </w:r>
      <w:r w:rsidRPr="003E3863">
        <w:rPr>
          <w:bCs/>
          <w:sz w:val="28"/>
          <w:szCs w:val="28"/>
          <w:lang w:val="uk-UA"/>
        </w:rPr>
        <w:t>. Давайте запакуємо наші валізи. Що ви в них покладете?</w:t>
      </w:r>
    </w:p>
    <w:p w:rsidR="00EA65F5" w:rsidRPr="003E3863" w:rsidRDefault="00EA65F5" w:rsidP="003223AF">
      <w:pPr>
        <w:spacing w:line="276" w:lineRule="auto"/>
        <w:jc w:val="both"/>
        <w:rPr>
          <w:sz w:val="28"/>
          <w:szCs w:val="28"/>
        </w:rPr>
      </w:pPr>
      <w:r w:rsidRPr="003E3863">
        <w:rPr>
          <w:sz w:val="28"/>
          <w:szCs w:val="28"/>
        </w:rPr>
        <w:tab/>
        <w:t>(Учні висловлюють свої думки, що</w:t>
      </w:r>
      <w:r>
        <w:rPr>
          <w:sz w:val="28"/>
          <w:szCs w:val="28"/>
        </w:rPr>
        <w:t xml:space="preserve"> </w:t>
      </w:r>
      <w:r w:rsidRPr="003E3863">
        <w:rPr>
          <w:sz w:val="28"/>
          <w:szCs w:val="28"/>
        </w:rPr>
        <w:t xml:space="preserve"> їм</w:t>
      </w:r>
      <w:r>
        <w:rPr>
          <w:sz w:val="28"/>
          <w:szCs w:val="28"/>
        </w:rPr>
        <w:t xml:space="preserve">  </w:t>
      </w:r>
      <w:r w:rsidRPr="003E3863">
        <w:rPr>
          <w:sz w:val="28"/>
          <w:szCs w:val="28"/>
        </w:rPr>
        <w:t>запам</w:t>
      </w:r>
      <w:r w:rsidRPr="003E3863">
        <w:rPr>
          <w:sz w:val="28"/>
          <w:szCs w:val="28"/>
          <w:lang w:val="ru-RU"/>
        </w:rPr>
        <w:t xml:space="preserve">’яталось </w:t>
      </w:r>
      <w:r>
        <w:rPr>
          <w:sz w:val="28"/>
          <w:szCs w:val="28"/>
          <w:lang w:val="ru-RU"/>
        </w:rPr>
        <w:t xml:space="preserve"> </w:t>
      </w:r>
      <w:r w:rsidRPr="003E3863">
        <w:rPr>
          <w:sz w:val="28"/>
          <w:szCs w:val="28"/>
          <w:lang w:val="ru-RU"/>
        </w:rPr>
        <w:t>з проведенного трен</w:t>
      </w:r>
      <w:r w:rsidRPr="003E3863">
        <w:rPr>
          <w:sz w:val="28"/>
          <w:szCs w:val="28"/>
        </w:rPr>
        <w:t>інгу, що стане їм корисним у житті)</w:t>
      </w:r>
    </w:p>
    <w:sectPr w:rsidR="00EA65F5" w:rsidRPr="003E3863" w:rsidSect="00A219FA">
      <w:pgSz w:w="11906" w:h="16838"/>
      <w:pgMar w:top="426" w:right="746" w:bottom="426" w:left="567" w:header="708" w:footer="708" w:gutter="0"/>
      <w:pgBorders w:display="firstPage" w:offsetFrom="page">
        <w:top w:val="papyrus" w:sz="10" w:space="24" w:color="0000FF"/>
        <w:left w:val="papyrus" w:sz="10" w:space="24" w:color="0000FF"/>
        <w:bottom w:val="papyrus" w:sz="10" w:space="24" w:color="0000FF"/>
        <w:right w:val="papyrus" w:sz="10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54C43"/>
    <w:multiLevelType w:val="hybridMultilevel"/>
    <w:tmpl w:val="D348E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DC2F12"/>
    <w:multiLevelType w:val="hybridMultilevel"/>
    <w:tmpl w:val="FB00F9D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621F18F8"/>
    <w:multiLevelType w:val="hybridMultilevel"/>
    <w:tmpl w:val="55889300"/>
    <w:lvl w:ilvl="0" w:tplc="0419000B">
      <w:start w:val="1"/>
      <w:numFmt w:val="bullet"/>
      <w:lvlText w:val=""/>
      <w:lvlJc w:val="left"/>
      <w:pPr>
        <w:ind w:left="2160" w:hanging="1440"/>
      </w:pPr>
      <w:rPr>
        <w:rFonts w:ascii="Wingdings" w:hAnsi="Wingdings" w:hint="default"/>
        <w:color w:val="000000"/>
        <w:sz w:val="2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0302"/>
    <w:rsid w:val="000169E2"/>
    <w:rsid w:val="00021A91"/>
    <w:rsid w:val="00021FB8"/>
    <w:rsid w:val="000272AB"/>
    <w:rsid w:val="00032B49"/>
    <w:rsid w:val="0006161E"/>
    <w:rsid w:val="00062AA9"/>
    <w:rsid w:val="00065920"/>
    <w:rsid w:val="00075376"/>
    <w:rsid w:val="0008311A"/>
    <w:rsid w:val="00095C3C"/>
    <w:rsid w:val="000A0AB6"/>
    <w:rsid w:val="000B1CD0"/>
    <w:rsid w:val="000B3855"/>
    <w:rsid w:val="000D015A"/>
    <w:rsid w:val="001010A6"/>
    <w:rsid w:val="00125C5B"/>
    <w:rsid w:val="00144E19"/>
    <w:rsid w:val="001478A5"/>
    <w:rsid w:val="00154A3C"/>
    <w:rsid w:val="001621C0"/>
    <w:rsid w:val="00171D1F"/>
    <w:rsid w:val="00171E03"/>
    <w:rsid w:val="00180A42"/>
    <w:rsid w:val="0019249D"/>
    <w:rsid w:val="001C4A04"/>
    <w:rsid w:val="001F524B"/>
    <w:rsid w:val="0020642F"/>
    <w:rsid w:val="002133BD"/>
    <w:rsid w:val="002254A3"/>
    <w:rsid w:val="00237D2D"/>
    <w:rsid w:val="00241BE3"/>
    <w:rsid w:val="00251EFF"/>
    <w:rsid w:val="00254ADE"/>
    <w:rsid w:val="0026442B"/>
    <w:rsid w:val="0029160F"/>
    <w:rsid w:val="00296922"/>
    <w:rsid w:val="002A79EF"/>
    <w:rsid w:val="002C21FE"/>
    <w:rsid w:val="002C7EF0"/>
    <w:rsid w:val="002D0FF2"/>
    <w:rsid w:val="002D31E5"/>
    <w:rsid w:val="002E19A0"/>
    <w:rsid w:val="002E3E69"/>
    <w:rsid w:val="0030008E"/>
    <w:rsid w:val="00307CD3"/>
    <w:rsid w:val="003223AF"/>
    <w:rsid w:val="003255E2"/>
    <w:rsid w:val="00373822"/>
    <w:rsid w:val="00383AF0"/>
    <w:rsid w:val="00387401"/>
    <w:rsid w:val="003A4358"/>
    <w:rsid w:val="003A5A7F"/>
    <w:rsid w:val="003B3D2B"/>
    <w:rsid w:val="003B4DB6"/>
    <w:rsid w:val="003C12A1"/>
    <w:rsid w:val="003D01A2"/>
    <w:rsid w:val="003D2AD8"/>
    <w:rsid w:val="003E3863"/>
    <w:rsid w:val="003E67B0"/>
    <w:rsid w:val="003E6E54"/>
    <w:rsid w:val="003F09B4"/>
    <w:rsid w:val="003F257B"/>
    <w:rsid w:val="003F2706"/>
    <w:rsid w:val="003F6061"/>
    <w:rsid w:val="003F7D1B"/>
    <w:rsid w:val="0040422F"/>
    <w:rsid w:val="00404853"/>
    <w:rsid w:val="004063D8"/>
    <w:rsid w:val="004228A8"/>
    <w:rsid w:val="004339A0"/>
    <w:rsid w:val="0043662F"/>
    <w:rsid w:val="004552AD"/>
    <w:rsid w:val="004803D2"/>
    <w:rsid w:val="004B2DD9"/>
    <w:rsid w:val="004C2938"/>
    <w:rsid w:val="004C3A18"/>
    <w:rsid w:val="004C6318"/>
    <w:rsid w:val="004D2D31"/>
    <w:rsid w:val="004F5A39"/>
    <w:rsid w:val="00541F68"/>
    <w:rsid w:val="005614E8"/>
    <w:rsid w:val="00574828"/>
    <w:rsid w:val="00595EF9"/>
    <w:rsid w:val="005A1DDB"/>
    <w:rsid w:val="005A1FAB"/>
    <w:rsid w:val="005D71BB"/>
    <w:rsid w:val="005E7DB8"/>
    <w:rsid w:val="00603312"/>
    <w:rsid w:val="00614C00"/>
    <w:rsid w:val="00615240"/>
    <w:rsid w:val="00645DB8"/>
    <w:rsid w:val="00646F07"/>
    <w:rsid w:val="006761AA"/>
    <w:rsid w:val="00684BD2"/>
    <w:rsid w:val="00687995"/>
    <w:rsid w:val="0069186F"/>
    <w:rsid w:val="006C0302"/>
    <w:rsid w:val="006D724A"/>
    <w:rsid w:val="006F3FBB"/>
    <w:rsid w:val="006F4376"/>
    <w:rsid w:val="006F61D9"/>
    <w:rsid w:val="00717ADB"/>
    <w:rsid w:val="00730A73"/>
    <w:rsid w:val="00741853"/>
    <w:rsid w:val="00760BB0"/>
    <w:rsid w:val="007759F8"/>
    <w:rsid w:val="00777F32"/>
    <w:rsid w:val="007816F3"/>
    <w:rsid w:val="007A424E"/>
    <w:rsid w:val="007B18C2"/>
    <w:rsid w:val="007B55A1"/>
    <w:rsid w:val="007D4666"/>
    <w:rsid w:val="007E6D7E"/>
    <w:rsid w:val="007F0CFB"/>
    <w:rsid w:val="00804787"/>
    <w:rsid w:val="0084020B"/>
    <w:rsid w:val="0084290E"/>
    <w:rsid w:val="008607F1"/>
    <w:rsid w:val="00861FB1"/>
    <w:rsid w:val="00863302"/>
    <w:rsid w:val="00877F7A"/>
    <w:rsid w:val="008A6F9F"/>
    <w:rsid w:val="008B7BB2"/>
    <w:rsid w:val="008C2DD3"/>
    <w:rsid w:val="008C5B27"/>
    <w:rsid w:val="008D7630"/>
    <w:rsid w:val="008E048F"/>
    <w:rsid w:val="008F273C"/>
    <w:rsid w:val="008F69C1"/>
    <w:rsid w:val="00900D75"/>
    <w:rsid w:val="00922FDA"/>
    <w:rsid w:val="0092406B"/>
    <w:rsid w:val="00935093"/>
    <w:rsid w:val="00954339"/>
    <w:rsid w:val="00966EAF"/>
    <w:rsid w:val="009716E2"/>
    <w:rsid w:val="00977B28"/>
    <w:rsid w:val="00987AD9"/>
    <w:rsid w:val="00992AD1"/>
    <w:rsid w:val="009A0574"/>
    <w:rsid w:val="009A2E3E"/>
    <w:rsid w:val="009A38B1"/>
    <w:rsid w:val="009A43D5"/>
    <w:rsid w:val="009B3EE7"/>
    <w:rsid w:val="009C3C9E"/>
    <w:rsid w:val="009F1222"/>
    <w:rsid w:val="009F1586"/>
    <w:rsid w:val="009F23AD"/>
    <w:rsid w:val="00A02F9A"/>
    <w:rsid w:val="00A03119"/>
    <w:rsid w:val="00A04522"/>
    <w:rsid w:val="00A0735D"/>
    <w:rsid w:val="00A13562"/>
    <w:rsid w:val="00A219FA"/>
    <w:rsid w:val="00A2288E"/>
    <w:rsid w:val="00A65207"/>
    <w:rsid w:val="00A65B5A"/>
    <w:rsid w:val="00A67000"/>
    <w:rsid w:val="00AA4DFB"/>
    <w:rsid w:val="00AA6B81"/>
    <w:rsid w:val="00AA7703"/>
    <w:rsid w:val="00AB3A37"/>
    <w:rsid w:val="00AB7386"/>
    <w:rsid w:val="00AC17C5"/>
    <w:rsid w:val="00AC7F01"/>
    <w:rsid w:val="00AE08EB"/>
    <w:rsid w:val="00AE4357"/>
    <w:rsid w:val="00AE6ED1"/>
    <w:rsid w:val="00AF6B3F"/>
    <w:rsid w:val="00B129E9"/>
    <w:rsid w:val="00B15495"/>
    <w:rsid w:val="00B31624"/>
    <w:rsid w:val="00B36A9B"/>
    <w:rsid w:val="00B412A4"/>
    <w:rsid w:val="00B805A9"/>
    <w:rsid w:val="00B81791"/>
    <w:rsid w:val="00BA25E0"/>
    <w:rsid w:val="00BB1313"/>
    <w:rsid w:val="00BB26E1"/>
    <w:rsid w:val="00BB3EF4"/>
    <w:rsid w:val="00BD2DDF"/>
    <w:rsid w:val="00BD6E1E"/>
    <w:rsid w:val="00BE0A14"/>
    <w:rsid w:val="00BE2D81"/>
    <w:rsid w:val="00BE5140"/>
    <w:rsid w:val="00BF3B11"/>
    <w:rsid w:val="00C152D9"/>
    <w:rsid w:val="00C22169"/>
    <w:rsid w:val="00C3301B"/>
    <w:rsid w:val="00C332C0"/>
    <w:rsid w:val="00C37603"/>
    <w:rsid w:val="00C44993"/>
    <w:rsid w:val="00C63370"/>
    <w:rsid w:val="00C91ED4"/>
    <w:rsid w:val="00C93DB5"/>
    <w:rsid w:val="00CA2B42"/>
    <w:rsid w:val="00CD25AB"/>
    <w:rsid w:val="00CD7BF1"/>
    <w:rsid w:val="00CE5905"/>
    <w:rsid w:val="00CF5B33"/>
    <w:rsid w:val="00D05A28"/>
    <w:rsid w:val="00D214E8"/>
    <w:rsid w:val="00D372E0"/>
    <w:rsid w:val="00D37BA5"/>
    <w:rsid w:val="00D469C6"/>
    <w:rsid w:val="00D8494D"/>
    <w:rsid w:val="00D90417"/>
    <w:rsid w:val="00D91C1A"/>
    <w:rsid w:val="00DB00AE"/>
    <w:rsid w:val="00DB79DE"/>
    <w:rsid w:val="00DC2EBE"/>
    <w:rsid w:val="00DC348C"/>
    <w:rsid w:val="00DC65F6"/>
    <w:rsid w:val="00DD40B1"/>
    <w:rsid w:val="00DE216D"/>
    <w:rsid w:val="00DE2541"/>
    <w:rsid w:val="00DF2622"/>
    <w:rsid w:val="00DF2AD9"/>
    <w:rsid w:val="00E007F7"/>
    <w:rsid w:val="00E01065"/>
    <w:rsid w:val="00E01AEF"/>
    <w:rsid w:val="00E135BC"/>
    <w:rsid w:val="00E20912"/>
    <w:rsid w:val="00E2399D"/>
    <w:rsid w:val="00E504E3"/>
    <w:rsid w:val="00E50E6E"/>
    <w:rsid w:val="00E56FFC"/>
    <w:rsid w:val="00E574C3"/>
    <w:rsid w:val="00E62EBF"/>
    <w:rsid w:val="00E909CE"/>
    <w:rsid w:val="00EA65F5"/>
    <w:rsid w:val="00EB6CA8"/>
    <w:rsid w:val="00EC424E"/>
    <w:rsid w:val="00EE6367"/>
    <w:rsid w:val="00EF1C3F"/>
    <w:rsid w:val="00EF2CA4"/>
    <w:rsid w:val="00F26FC0"/>
    <w:rsid w:val="00F32C13"/>
    <w:rsid w:val="00F45DF6"/>
    <w:rsid w:val="00F47274"/>
    <w:rsid w:val="00F55279"/>
    <w:rsid w:val="00F72D07"/>
    <w:rsid w:val="00F81213"/>
    <w:rsid w:val="00FA48FC"/>
    <w:rsid w:val="00FB1F63"/>
    <w:rsid w:val="00FC0DC5"/>
    <w:rsid w:val="00FC1F24"/>
    <w:rsid w:val="00FD7033"/>
    <w:rsid w:val="00FE7F95"/>
    <w:rsid w:val="00FF7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302"/>
    <w:rPr>
      <w:rFonts w:ascii="Times New Roman" w:eastAsia="Times New Roman" w:hAnsi="Times New Roman"/>
      <w:sz w:val="24"/>
      <w:szCs w:val="24"/>
      <w:lang w:val="uk-UA"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C0302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6C0302"/>
    <w:pPr>
      <w:spacing w:after="120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C0302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B805A9"/>
    <w:pPr>
      <w:spacing w:before="100" w:beforeAutospacing="1" w:after="100" w:afterAutospacing="1"/>
    </w:pPr>
    <w:rPr>
      <w:color w:val="00000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51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1EFF"/>
    <w:rPr>
      <w:rFonts w:ascii="Tahoma" w:hAnsi="Tahoma" w:cs="Tahoma"/>
      <w:sz w:val="16"/>
      <w:szCs w:val="16"/>
      <w:lang w:val="uk-UA" w:eastAsia="uk-UA"/>
    </w:rPr>
  </w:style>
  <w:style w:type="paragraph" w:customStyle="1" w:styleId="Default">
    <w:name w:val="Default"/>
    <w:uiPriority w:val="99"/>
    <w:rsid w:val="00A219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5</Pages>
  <Words>1239</Words>
  <Characters>7064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7</cp:revision>
  <dcterms:created xsi:type="dcterms:W3CDTF">2012-12-24T14:39:00Z</dcterms:created>
  <dcterms:modified xsi:type="dcterms:W3CDTF">2015-05-07T10:30:00Z</dcterms:modified>
</cp:coreProperties>
</file>